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etableau1"/>
        <w:tblW w:w="5576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6"/>
      </w:tblGrid>
      <w:tr w:rsidR="00D745C7" w:rsidRPr="00096DCE" w14:paraId="4D6B0BA2" w14:textId="77777777" w:rsidTr="005A0019">
        <w:trPr>
          <w:trHeight w:val="54"/>
        </w:trPr>
        <w:tc>
          <w:tcPr>
            <w:tcW w:w="5000" w:type="pct"/>
            <w:shd w:val="clear" w:color="auto" w:fill="auto"/>
          </w:tcPr>
          <w:p w14:paraId="01466731" w14:textId="77777777" w:rsidR="00D745C7" w:rsidRDefault="00D745C7" w:rsidP="00E71BAD"/>
          <w:p w14:paraId="724652BB" w14:textId="479F5491" w:rsidR="00D745C7" w:rsidRDefault="00DB7F5B" w:rsidP="00E71BAD">
            <w:r w:rsidRPr="00E71BAD">
              <w:t xml:space="preserve">Le document </w:t>
            </w:r>
            <w:r w:rsidRPr="00E71BAD">
              <w:rPr>
                <w:i/>
                <w:iCs/>
              </w:rPr>
              <w:t>Parcours de recherche</w:t>
            </w:r>
            <w:r w:rsidRPr="00E71BAD">
              <w:t xml:space="preserve"> doit être rédigé de manière anonyme</w:t>
            </w:r>
            <w:r w:rsidR="0013734B">
              <w:t xml:space="preserve"> </w:t>
            </w:r>
            <w:r w:rsidR="0013734B" w:rsidRPr="0013734B">
              <w:t>(sans faire mention de votre nom et de votre prénom)</w:t>
            </w:r>
            <w:r w:rsidR="00151B9B" w:rsidRPr="00E71BAD">
              <w:t xml:space="preserve">, </w:t>
            </w:r>
            <w:r w:rsidRPr="00E71BAD">
              <w:t>en français</w:t>
            </w:r>
            <w:r w:rsidR="00151B9B" w:rsidRPr="00E71BAD">
              <w:t>. Le document</w:t>
            </w:r>
            <w:r w:rsidRPr="00E71BAD">
              <w:t xml:space="preserve"> devra résumer votre parcours de recherche en 1</w:t>
            </w:r>
            <w:r w:rsidR="00791925" w:rsidRPr="00E71BAD">
              <w:t>2</w:t>
            </w:r>
            <w:r w:rsidRPr="00E71BAD">
              <w:t>00 mots maximum.</w:t>
            </w:r>
            <w:r w:rsidR="00151B9B" w:rsidRPr="00E71BAD">
              <w:t xml:space="preserve"> </w:t>
            </w:r>
            <w:r w:rsidR="00D745C7" w:rsidRPr="00E71BAD">
              <w:t>Vous ne pouvez pas faire mention des prix et bourses que vous avez reçus.</w:t>
            </w:r>
            <w:r w:rsidRPr="00E71BAD">
              <w:t xml:space="preserve"> </w:t>
            </w:r>
          </w:p>
          <w:p w14:paraId="16797ADC" w14:textId="77777777" w:rsidR="00D745C7" w:rsidRPr="00096DCE" w:rsidRDefault="00D745C7" w:rsidP="00E71BAD"/>
        </w:tc>
      </w:tr>
      <w:tr w:rsidR="00F826EA" w:rsidRPr="00096DCE" w14:paraId="0F911389" w14:textId="77777777" w:rsidTr="005A0019">
        <w:tc>
          <w:tcPr>
            <w:tcW w:w="5000" w:type="pct"/>
            <w:shd w:val="clear" w:color="auto" w:fill="16068A"/>
            <w:vAlign w:val="bottom"/>
          </w:tcPr>
          <w:p w14:paraId="3E48F2A2" w14:textId="237A5AF3" w:rsidR="00F826EA" w:rsidRPr="00E71BAD" w:rsidRDefault="00BD5DD1" w:rsidP="00E71BAD">
            <w:pPr>
              <w:pStyle w:val="Titre1"/>
            </w:pPr>
            <w:r w:rsidRPr="00BD5DD1">
              <w:t xml:space="preserve">Expliquez les motivations et les expériences personnelles qui vous ont mené à entreprendre un parcours en recherche. Exposez ensuite comment votre parcours vous a amené à vous intéresser à votre problématique de recherche, et les raisons qui vous ont poussé à vous engager dans une réflexion intellectuelle autour de cette </w:t>
            </w:r>
            <w:r w:rsidRPr="00BD5DD1">
              <w:t>problématique.</w:t>
            </w:r>
            <w:r w:rsidR="00791925" w:rsidRPr="00E71BAD">
              <w:t xml:space="preserve"> (500 mots maximum)</w:t>
            </w:r>
          </w:p>
        </w:tc>
      </w:tr>
      <w:tr w:rsidR="002A1244" w:rsidRPr="00096DCE" w14:paraId="1801E6D9" w14:textId="77777777" w:rsidTr="005A0019">
        <w:trPr>
          <w:trHeight w:val="54"/>
        </w:trPr>
        <w:tc>
          <w:tcPr>
            <w:tcW w:w="5000" w:type="pct"/>
            <w:shd w:val="clear" w:color="auto" w:fill="auto"/>
          </w:tcPr>
          <w:p w14:paraId="22835042" w14:textId="16C64083" w:rsidR="002A1244" w:rsidRPr="00791925" w:rsidRDefault="002A1244" w:rsidP="00E71BAD"/>
          <w:p w14:paraId="699A8CB4" w14:textId="77777777" w:rsidR="005A0019" w:rsidRPr="00791925" w:rsidRDefault="005A0019" w:rsidP="00E71BAD"/>
          <w:p w14:paraId="5F7E17F3" w14:textId="77777777" w:rsidR="005A0019" w:rsidRPr="00791925" w:rsidRDefault="005A0019" w:rsidP="00E71BAD"/>
          <w:p w14:paraId="0834DA9D" w14:textId="77777777" w:rsidR="005A0019" w:rsidRPr="00791925" w:rsidRDefault="005A0019" w:rsidP="00E71BAD"/>
          <w:p w14:paraId="75CF3E51" w14:textId="77777777" w:rsidR="005A0019" w:rsidRPr="00791925" w:rsidRDefault="005A0019" w:rsidP="00E71BAD"/>
          <w:p w14:paraId="707D9CAA" w14:textId="77777777" w:rsidR="005A0019" w:rsidRPr="00791925" w:rsidRDefault="005A0019" w:rsidP="00E71BAD"/>
          <w:p w14:paraId="1F18951F" w14:textId="77777777" w:rsidR="005A0019" w:rsidRPr="00791925" w:rsidRDefault="005A0019" w:rsidP="00E71BAD"/>
          <w:p w14:paraId="41B1185B" w14:textId="77777777" w:rsidR="005A0019" w:rsidRPr="00791925" w:rsidRDefault="005A0019" w:rsidP="00E71BAD"/>
          <w:p w14:paraId="1AA72800" w14:textId="77777777" w:rsidR="005A0019" w:rsidRPr="00791925" w:rsidRDefault="005A0019" w:rsidP="00E71BAD"/>
          <w:p w14:paraId="005F1A20" w14:textId="77777777" w:rsidR="005A0019" w:rsidRPr="00791925" w:rsidRDefault="005A0019" w:rsidP="00E71BAD"/>
          <w:p w14:paraId="6E09BC4D" w14:textId="77777777" w:rsidR="005A0019" w:rsidRPr="00791925" w:rsidRDefault="005A0019" w:rsidP="00E71BAD"/>
          <w:p w14:paraId="6DC29282" w14:textId="77777777" w:rsidR="005A0019" w:rsidRPr="00791925" w:rsidRDefault="005A0019" w:rsidP="00E71BAD"/>
          <w:p w14:paraId="07115D70" w14:textId="77777777" w:rsidR="005A0019" w:rsidRPr="00791925" w:rsidRDefault="005A0019" w:rsidP="00E71BAD"/>
          <w:p w14:paraId="15655A7A" w14:textId="77777777" w:rsidR="005A0019" w:rsidRPr="00791925" w:rsidRDefault="005A0019" w:rsidP="00E71BAD"/>
          <w:p w14:paraId="570D01C0" w14:textId="77777777" w:rsidR="005A0019" w:rsidRPr="00791925" w:rsidRDefault="005A0019" w:rsidP="00E71BAD"/>
          <w:p w14:paraId="5BE85AD5" w14:textId="77777777" w:rsidR="005A0019" w:rsidRPr="00791925" w:rsidRDefault="005A0019" w:rsidP="00E71BAD"/>
          <w:p w14:paraId="7B6B9A82" w14:textId="77777777" w:rsidR="005A0019" w:rsidRPr="00791925" w:rsidRDefault="005A0019" w:rsidP="00E71BAD"/>
          <w:p w14:paraId="080ED30E" w14:textId="77777777" w:rsidR="005A0019" w:rsidRPr="00791925" w:rsidRDefault="005A0019" w:rsidP="00E71BAD"/>
          <w:p w14:paraId="534C5775" w14:textId="77777777" w:rsidR="005A0019" w:rsidRPr="00791925" w:rsidRDefault="005A0019" w:rsidP="00E71BAD"/>
          <w:p w14:paraId="27D19CFE" w14:textId="77777777" w:rsidR="005A0019" w:rsidRPr="00791925" w:rsidRDefault="005A0019" w:rsidP="00E71BAD"/>
          <w:p w14:paraId="6DB085E5" w14:textId="77777777" w:rsidR="005A0019" w:rsidRPr="00791925" w:rsidRDefault="005A0019" w:rsidP="00E71BAD"/>
          <w:p w14:paraId="29AC6173" w14:textId="77777777" w:rsidR="005A0019" w:rsidRPr="00791925" w:rsidRDefault="005A0019" w:rsidP="00E71BAD"/>
          <w:p w14:paraId="43CF8F7B" w14:textId="77777777" w:rsidR="005A0019" w:rsidRPr="00791925" w:rsidRDefault="005A0019" w:rsidP="00E71BAD"/>
          <w:p w14:paraId="451A3C77" w14:textId="77777777" w:rsidR="005A0019" w:rsidRPr="00791925" w:rsidRDefault="005A0019" w:rsidP="00E71BAD"/>
          <w:p w14:paraId="667BDA10" w14:textId="77777777" w:rsidR="005A0019" w:rsidRPr="00791925" w:rsidRDefault="005A0019" w:rsidP="00E71BAD"/>
          <w:p w14:paraId="44251835" w14:textId="77777777" w:rsidR="005A0019" w:rsidRPr="00791925" w:rsidRDefault="005A0019" w:rsidP="00E71BAD"/>
          <w:p w14:paraId="50B542A0" w14:textId="77777777" w:rsidR="005A0019" w:rsidRPr="00791925" w:rsidRDefault="005A0019" w:rsidP="00E71BAD"/>
          <w:p w14:paraId="605C06F5" w14:textId="77777777" w:rsidR="005A0019" w:rsidRPr="00791925" w:rsidRDefault="005A0019" w:rsidP="00E71BAD"/>
          <w:p w14:paraId="6B87C744" w14:textId="77777777" w:rsidR="005A0019" w:rsidRPr="00791925" w:rsidRDefault="005A0019" w:rsidP="00E71BAD"/>
          <w:p w14:paraId="0628BD24" w14:textId="77777777" w:rsidR="005A0019" w:rsidRPr="00791925" w:rsidRDefault="005A0019" w:rsidP="00E71BAD"/>
          <w:p w14:paraId="0D3A5138" w14:textId="77777777" w:rsidR="005A0019" w:rsidRPr="00791925" w:rsidRDefault="005A0019" w:rsidP="00E71BAD"/>
          <w:p w14:paraId="71AE2B47" w14:textId="77777777" w:rsidR="005A0019" w:rsidRPr="00791925" w:rsidRDefault="005A0019" w:rsidP="00E71BAD"/>
          <w:p w14:paraId="61C79EF7" w14:textId="77777777" w:rsidR="005A0019" w:rsidRPr="00791925" w:rsidRDefault="005A0019" w:rsidP="00E71BAD"/>
          <w:p w14:paraId="6D070BD6" w14:textId="77777777" w:rsidR="005A0019" w:rsidRPr="00791925" w:rsidRDefault="005A0019" w:rsidP="00E71BAD"/>
          <w:p w14:paraId="28FCFC4B" w14:textId="77777777" w:rsidR="005A0019" w:rsidRPr="00791925" w:rsidRDefault="005A0019" w:rsidP="00E71BAD"/>
          <w:p w14:paraId="7B9E1A8E" w14:textId="77777777" w:rsidR="005A0019" w:rsidRPr="00791925" w:rsidRDefault="005A0019" w:rsidP="00E71BAD"/>
          <w:p w14:paraId="3866CF9F" w14:textId="77777777" w:rsidR="005A0019" w:rsidRPr="00791925" w:rsidRDefault="005A0019" w:rsidP="00E71BAD"/>
          <w:p w14:paraId="06FE64A9" w14:textId="77777777" w:rsidR="005A0019" w:rsidRPr="00791925" w:rsidRDefault="005A0019" w:rsidP="00E71BAD"/>
          <w:p w14:paraId="3F7C7810" w14:textId="77777777" w:rsidR="00DB3CA0" w:rsidRPr="00791925" w:rsidRDefault="00DB3CA0" w:rsidP="00E71BAD"/>
          <w:p w14:paraId="4F0C1266" w14:textId="77777777" w:rsidR="00DB3CA0" w:rsidRDefault="00DB3CA0" w:rsidP="00E71BAD"/>
          <w:p w14:paraId="34E388BF" w14:textId="1D2ABBE2" w:rsidR="00E71BAD" w:rsidRPr="00E71BAD" w:rsidRDefault="00E71BAD" w:rsidP="00E71BAD">
            <w:pPr>
              <w:tabs>
                <w:tab w:val="left" w:pos="1230"/>
              </w:tabs>
            </w:pPr>
            <w:r>
              <w:tab/>
            </w:r>
          </w:p>
        </w:tc>
      </w:tr>
      <w:tr w:rsidR="00CD6E7B" w:rsidRPr="00096DCE" w14:paraId="3F508269" w14:textId="77777777" w:rsidTr="005A0019">
        <w:tc>
          <w:tcPr>
            <w:tcW w:w="5000" w:type="pct"/>
            <w:shd w:val="clear" w:color="auto" w:fill="16068A"/>
            <w:vAlign w:val="bottom"/>
          </w:tcPr>
          <w:p w14:paraId="0A6AD3EB" w14:textId="73F7F59D" w:rsidR="00CD6E7B" w:rsidRPr="00E71BAD" w:rsidRDefault="00BD5DD1" w:rsidP="00E71BAD">
            <w:pPr>
              <w:pStyle w:val="Titre1"/>
            </w:pPr>
            <w:r w:rsidRPr="00BD5DD1">
              <w:lastRenderedPageBreak/>
              <w:t>Présentez la vision de votre projet de recherche et ce qui vous motive à contribuer à l’avancement des connaissances dans votre domaine. Montrez également ce qui vous motive sur le plan des retombées sociétales de votre recherche (social, environnemental, économique, etc.)</w:t>
            </w:r>
            <w:r w:rsidR="00791925" w:rsidRPr="00E71BAD">
              <w:t>. (500 mots maximum)</w:t>
            </w:r>
          </w:p>
        </w:tc>
      </w:tr>
      <w:tr w:rsidR="002A1244" w:rsidRPr="00096DCE" w14:paraId="2D13F031" w14:textId="77777777" w:rsidTr="005A0019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211CED83" w14:textId="77777777" w:rsidR="002A1244" w:rsidRPr="00791925" w:rsidRDefault="002A1244" w:rsidP="00E71BAD"/>
          <w:p w14:paraId="709F8DE5" w14:textId="77777777" w:rsidR="00791925" w:rsidRPr="00E71BAD" w:rsidRDefault="00791925" w:rsidP="00E71BAD"/>
          <w:p w14:paraId="6CF61355" w14:textId="77777777" w:rsidR="00791925" w:rsidRPr="00791925" w:rsidRDefault="00791925" w:rsidP="00E71BAD"/>
          <w:p w14:paraId="295AC67B" w14:textId="77777777" w:rsidR="00791925" w:rsidRPr="00791925" w:rsidRDefault="00791925" w:rsidP="00E71BAD"/>
          <w:p w14:paraId="4F7F316A" w14:textId="77777777" w:rsidR="00791925" w:rsidRPr="00791925" w:rsidRDefault="00791925" w:rsidP="00E71BAD"/>
          <w:p w14:paraId="188E57BE" w14:textId="77777777" w:rsidR="00791925" w:rsidRPr="00791925" w:rsidRDefault="00791925" w:rsidP="00E71BAD"/>
          <w:p w14:paraId="5C0D7182" w14:textId="77777777" w:rsidR="00791925" w:rsidRPr="00791925" w:rsidRDefault="00791925" w:rsidP="00E71BAD"/>
          <w:p w14:paraId="45D9C72A" w14:textId="77777777" w:rsidR="00791925" w:rsidRPr="00791925" w:rsidRDefault="00791925" w:rsidP="00E71BAD"/>
          <w:p w14:paraId="622BD816" w14:textId="77777777" w:rsidR="00791925" w:rsidRPr="00791925" w:rsidRDefault="00791925" w:rsidP="00E71BAD"/>
          <w:p w14:paraId="74F8F1AC" w14:textId="77777777" w:rsidR="00791925" w:rsidRPr="00791925" w:rsidRDefault="00791925" w:rsidP="00E71BAD"/>
          <w:p w14:paraId="27099B08" w14:textId="77777777" w:rsidR="00791925" w:rsidRPr="00791925" w:rsidRDefault="00791925" w:rsidP="00E71BAD"/>
          <w:p w14:paraId="66FA2C15" w14:textId="77777777" w:rsidR="00791925" w:rsidRPr="00791925" w:rsidRDefault="00791925" w:rsidP="00E71BAD"/>
          <w:p w14:paraId="36511B79" w14:textId="77777777" w:rsidR="00791925" w:rsidRPr="00791925" w:rsidRDefault="00791925" w:rsidP="00E71BAD"/>
          <w:p w14:paraId="3B45DA88" w14:textId="77777777" w:rsidR="00791925" w:rsidRPr="00791925" w:rsidRDefault="00791925" w:rsidP="00E71BAD"/>
          <w:p w14:paraId="24A6D33A" w14:textId="77777777" w:rsidR="00791925" w:rsidRPr="00791925" w:rsidRDefault="00791925" w:rsidP="00E71BAD"/>
          <w:p w14:paraId="003957BB" w14:textId="77777777" w:rsidR="00791925" w:rsidRPr="00791925" w:rsidRDefault="00791925" w:rsidP="00E71BAD"/>
          <w:p w14:paraId="70BD84E2" w14:textId="77777777" w:rsidR="00791925" w:rsidRPr="00791925" w:rsidRDefault="00791925" w:rsidP="00E71BAD"/>
          <w:p w14:paraId="5926252C" w14:textId="77777777" w:rsidR="00791925" w:rsidRPr="00791925" w:rsidRDefault="00791925" w:rsidP="00E71BAD"/>
          <w:p w14:paraId="1754E9AE" w14:textId="77777777" w:rsidR="00791925" w:rsidRPr="00791925" w:rsidRDefault="00791925" w:rsidP="00E71BAD"/>
          <w:p w14:paraId="14E912BD" w14:textId="77777777" w:rsidR="00791925" w:rsidRPr="00791925" w:rsidRDefault="00791925" w:rsidP="00E71BAD"/>
          <w:p w14:paraId="7C2634E0" w14:textId="77777777" w:rsidR="00791925" w:rsidRPr="00791925" w:rsidRDefault="00791925" w:rsidP="00E71BAD"/>
          <w:p w14:paraId="1D6454BF" w14:textId="77777777" w:rsidR="00791925" w:rsidRPr="00791925" w:rsidRDefault="00791925" w:rsidP="00E71BAD"/>
        </w:tc>
      </w:tr>
      <w:tr w:rsidR="002A1244" w:rsidRPr="00096DCE" w14:paraId="5704EBDE" w14:textId="77777777" w:rsidTr="005A0019">
        <w:trPr>
          <w:trHeight w:val="54"/>
        </w:trPr>
        <w:tc>
          <w:tcPr>
            <w:tcW w:w="5000" w:type="pct"/>
            <w:shd w:val="clear" w:color="auto" w:fill="auto"/>
          </w:tcPr>
          <w:p w14:paraId="2B78DEB7" w14:textId="77777777" w:rsidR="002A1244" w:rsidRPr="00096DCE" w:rsidRDefault="002A1244" w:rsidP="00E71BAD"/>
        </w:tc>
      </w:tr>
      <w:tr w:rsidR="00D745C7" w:rsidRPr="00D745C7" w14:paraId="3263C527" w14:textId="77777777" w:rsidTr="00791925">
        <w:tc>
          <w:tcPr>
            <w:tcW w:w="5000" w:type="pct"/>
            <w:shd w:val="clear" w:color="auto" w:fill="16068A"/>
            <w:vAlign w:val="bottom"/>
          </w:tcPr>
          <w:p w14:paraId="6CD7EB1E" w14:textId="704C8D62" w:rsidR="00D745C7" w:rsidRPr="00D745C7" w:rsidRDefault="00BD5DD1" w:rsidP="00E71BAD">
            <w:pPr>
              <w:pStyle w:val="Titre1"/>
            </w:pPr>
            <w:r w:rsidRPr="00BD5DD1">
              <w:t>Démontrez comment les compétences et les connaissances acquises au fil de vos expériences sont mobilisées pour réaliser votre projet de recherche</w:t>
            </w:r>
            <w:r w:rsidR="005A0019">
              <w:t>.</w:t>
            </w:r>
            <w:r w:rsidR="00791925">
              <w:t xml:space="preserve"> (200 mots maximum)</w:t>
            </w:r>
          </w:p>
        </w:tc>
      </w:tr>
    </w:tbl>
    <w:p w14:paraId="72D9983C" w14:textId="797C06F8" w:rsidR="000172E5" w:rsidRDefault="000172E5" w:rsidP="00E71BAD"/>
    <w:p w14:paraId="117B2D13" w14:textId="77777777" w:rsidR="00677507" w:rsidRPr="00677507" w:rsidRDefault="00677507" w:rsidP="00E71BAD"/>
    <w:sectPr w:rsidR="00677507" w:rsidRPr="00677507" w:rsidSect="009A76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47BBE" w14:textId="77777777" w:rsidR="001A1867" w:rsidRDefault="001A1867" w:rsidP="00E71BAD">
      <w:r>
        <w:separator/>
      </w:r>
    </w:p>
  </w:endnote>
  <w:endnote w:type="continuationSeparator" w:id="0">
    <w:p w14:paraId="700C0CC1" w14:textId="77777777" w:rsidR="001A1867" w:rsidRDefault="001A1867" w:rsidP="00E7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93AB23-1B5D-4F92-9E41-A30CE0C4350D}"/>
    <w:embedBold r:id="rId2" w:fontKey="{73E44019-A5DC-4416-BB4C-138A3E2F779A}"/>
    <w:embedItalic r:id="rId3" w:fontKey="{A0065015-D2FA-4FA8-AD54-E34AEEFD9842}"/>
    <w:embedBoldItalic r:id="rId4" w:fontKey="{BEE3305B-B2AE-4F57-9AE7-CCDDDED436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33CD0D1-EBA5-4FB1-AD79-33D93740D9EC}"/>
    <w:embedBold r:id="rId6" w:fontKey="{4C2750AF-823B-4361-AE0B-57E1C26DE7BD}"/>
    <w:embedItalic r:id="rId7" w:fontKey="{983391B3-AE8A-4961-8DBD-FF5A2436829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F009F101-A50F-43BF-BED8-500C55F24B76}"/>
    <w:embedBold r:id="rId9" w:fontKey="{9B5F6F81-E1F7-44CB-9DBD-B16D1BAA1044}"/>
    <w:embedItalic r:id="rId10" w:fontKey="{97D801E5-5299-40B8-92FA-A597AE8612B6}"/>
    <w:embedBoldItalic r:id="rId11" w:fontKey="{9BC7CBA1-67B0-427D-B5C9-BF3431B5EA4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EED79830-4A14-483C-AE9E-5EFF89034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9C785" w14:textId="77777777" w:rsidR="00FA79B9" w:rsidRDefault="00FA79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90E56" w14:textId="43FABFE5" w:rsidR="00E71BAD" w:rsidRPr="00506A0B" w:rsidRDefault="00506A0B" w:rsidP="00E71BAD">
    <w:r>
      <w:rPr>
        <w:noProof/>
      </w:rPr>
      <w:drawing>
        <wp:anchor distT="0" distB="0" distL="114300" distR="114300" simplePos="0" relativeHeight="251659264" behindDoc="1" locked="0" layoutInCell="1" allowOverlap="1" wp14:anchorId="291F1C96" wp14:editId="476DBD8E">
          <wp:simplePos x="0" y="0"/>
          <wp:positionH relativeFrom="column">
            <wp:posOffset>-770890</wp:posOffset>
          </wp:positionH>
          <wp:positionV relativeFrom="paragraph">
            <wp:posOffset>-127635</wp:posOffset>
          </wp:positionV>
          <wp:extent cx="1104900" cy="506131"/>
          <wp:effectExtent l="0" t="0" r="0" b="8255"/>
          <wp:wrapNone/>
          <wp:docPr id="1946423439" name="Image 3" descr="Une image contenant Graphique, capture d’écran, symbol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423439" name="Image 3" descr="Une image contenant Graphique, capture d’écran, symbole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0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91ADB8" w14:textId="4B31E177" w:rsidR="006145D8" w:rsidRPr="00506A0B" w:rsidRDefault="006145D8" w:rsidP="00E71BA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21338" w14:textId="77777777" w:rsidR="00FA79B9" w:rsidRDefault="00FA79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2080F" w14:textId="77777777" w:rsidR="001A1867" w:rsidRDefault="001A1867" w:rsidP="00E71BAD">
      <w:r>
        <w:separator/>
      </w:r>
    </w:p>
  </w:footnote>
  <w:footnote w:type="continuationSeparator" w:id="0">
    <w:p w14:paraId="3813CD85" w14:textId="77777777" w:rsidR="001A1867" w:rsidRDefault="001A1867" w:rsidP="00E71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587C5" w14:textId="77777777" w:rsidR="00FA79B9" w:rsidRDefault="00FA79B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298"/>
      <w:gridCol w:w="7728"/>
    </w:tblGrid>
    <w:tr w:rsidR="00506A0B" w:rsidRPr="00B337A2" w14:paraId="5DA1E216" w14:textId="77777777" w:rsidTr="00384B05">
      <w:trPr>
        <w:trHeight w:val="990"/>
      </w:trPr>
      <w:tc>
        <w:tcPr>
          <w:tcW w:w="1350" w:type="dxa"/>
          <w:vAlign w:val="center"/>
        </w:tcPr>
        <w:p w14:paraId="004EEF8F" w14:textId="6D72C6B7" w:rsidR="00B337A2" w:rsidRPr="00B337A2" w:rsidRDefault="00FA79B9" w:rsidP="00E71BAD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9215902" wp14:editId="4037A58C">
                <wp:simplePos x="0" y="0"/>
                <wp:positionH relativeFrom="column">
                  <wp:posOffset>-744855</wp:posOffset>
                </wp:positionH>
                <wp:positionV relativeFrom="paragraph">
                  <wp:posOffset>-48260</wp:posOffset>
                </wp:positionV>
                <wp:extent cx="1864360" cy="447675"/>
                <wp:effectExtent l="0" t="0" r="2540" b="0"/>
                <wp:wrapNone/>
                <wp:docPr id="1038564956" name="Image 1" descr="Une image contenant texte, Police, Graphique,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8564956" name="Image 1" descr="Une image contenant texte, Police, Graphique, logo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4360" cy="44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7AE6F16C" w14:textId="77777777" w:rsidR="00B337A2" w:rsidRPr="00EA6A19" w:rsidRDefault="00D745C7" w:rsidP="005E7134">
          <w:pPr>
            <w:pStyle w:val="En-tte"/>
            <w:jc w:val="center"/>
            <w:rPr>
              <w:rFonts w:asciiTheme="minorHAnsi" w:hAnsiTheme="minorHAnsi" w:cstheme="minorHAnsi"/>
              <w:color w:val="155078" w:themeColor="accent1"/>
            </w:rPr>
          </w:pPr>
          <w:r w:rsidRPr="00EA6A19">
            <w:rPr>
              <w:rFonts w:asciiTheme="minorHAnsi" w:hAnsiTheme="minorHAnsi" w:cstheme="minorHAnsi"/>
              <w:color w:val="155078" w:themeColor="accent1"/>
            </w:rPr>
            <w:t>Parcours de recherche</w:t>
          </w:r>
        </w:p>
        <w:p w14:paraId="6F48F9BE" w14:textId="3A73E250" w:rsidR="00EA6A19" w:rsidRPr="00EA6A19" w:rsidRDefault="00EA6A19" w:rsidP="005E7134">
          <w:pPr>
            <w:pStyle w:val="En-tte"/>
            <w:jc w:val="center"/>
            <w:rPr>
              <w:rFonts w:asciiTheme="minorHAnsi" w:hAnsiTheme="minorHAnsi"/>
              <w:noProof w:val="0"/>
              <w:color w:val="155078" w:themeColor="accent1"/>
              <w:sz w:val="36"/>
              <w:szCs w:val="36"/>
            </w:rPr>
          </w:pPr>
          <w:r w:rsidRPr="00EA6A19">
            <w:rPr>
              <w:rFonts w:asciiTheme="minorHAnsi" w:hAnsiTheme="minorHAnsi" w:cstheme="minorHAnsi"/>
              <w:color w:val="155078" w:themeColor="accent1"/>
              <w:sz w:val="36"/>
              <w:szCs w:val="36"/>
            </w:rPr>
            <w:t>Prix Acfas Relève 2025</w:t>
          </w:r>
        </w:p>
      </w:tc>
    </w:tr>
  </w:tbl>
  <w:p w14:paraId="266B5C28" w14:textId="68A3C2BD" w:rsidR="000172E5" w:rsidRPr="00311D4F" w:rsidRDefault="000172E5" w:rsidP="00E71BAD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77B07" w14:textId="77777777" w:rsidR="00FA79B9" w:rsidRDefault="00FA79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9563213">
    <w:abstractNumId w:val="11"/>
  </w:num>
  <w:num w:numId="2" w16cid:durableId="1288663563">
    <w:abstractNumId w:val="7"/>
  </w:num>
  <w:num w:numId="3" w16cid:durableId="715399029">
    <w:abstractNumId w:val="15"/>
  </w:num>
  <w:num w:numId="4" w16cid:durableId="1076128567">
    <w:abstractNumId w:val="12"/>
  </w:num>
  <w:num w:numId="5" w16cid:durableId="1748187149">
    <w:abstractNumId w:val="13"/>
  </w:num>
  <w:num w:numId="6" w16cid:durableId="1994599023">
    <w:abstractNumId w:val="19"/>
  </w:num>
  <w:num w:numId="7" w16cid:durableId="1352488553">
    <w:abstractNumId w:val="6"/>
  </w:num>
  <w:num w:numId="8" w16cid:durableId="397748585">
    <w:abstractNumId w:val="10"/>
  </w:num>
  <w:num w:numId="9" w16cid:durableId="325940397">
    <w:abstractNumId w:val="17"/>
  </w:num>
  <w:num w:numId="10" w16cid:durableId="343826924">
    <w:abstractNumId w:val="1"/>
  </w:num>
  <w:num w:numId="11" w16cid:durableId="1541627271">
    <w:abstractNumId w:val="5"/>
  </w:num>
  <w:num w:numId="12" w16cid:durableId="1661739515">
    <w:abstractNumId w:val="0"/>
  </w:num>
  <w:num w:numId="13" w16cid:durableId="1047484470">
    <w:abstractNumId w:val="2"/>
  </w:num>
  <w:num w:numId="14" w16cid:durableId="971324977">
    <w:abstractNumId w:val="9"/>
  </w:num>
  <w:num w:numId="15" w16cid:durableId="546112528">
    <w:abstractNumId w:val="8"/>
  </w:num>
  <w:num w:numId="16" w16cid:durableId="673724010">
    <w:abstractNumId w:val="16"/>
  </w:num>
  <w:num w:numId="17" w16cid:durableId="1865823761">
    <w:abstractNumId w:val="3"/>
  </w:num>
  <w:num w:numId="18" w16cid:durableId="1519661982">
    <w:abstractNumId w:val="21"/>
  </w:num>
  <w:num w:numId="19" w16cid:durableId="1315795867">
    <w:abstractNumId w:val="18"/>
  </w:num>
  <w:num w:numId="20" w16cid:durableId="113184648">
    <w:abstractNumId w:val="14"/>
  </w:num>
  <w:num w:numId="21" w16cid:durableId="175272339">
    <w:abstractNumId w:val="20"/>
  </w:num>
  <w:num w:numId="22" w16cid:durableId="8054636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67"/>
    <w:rsid w:val="0000586E"/>
    <w:rsid w:val="000172E5"/>
    <w:rsid w:val="00052382"/>
    <w:rsid w:val="0006568A"/>
    <w:rsid w:val="00076F0F"/>
    <w:rsid w:val="00081FD6"/>
    <w:rsid w:val="00084253"/>
    <w:rsid w:val="00087527"/>
    <w:rsid w:val="00096DCE"/>
    <w:rsid w:val="000D1F49"/>
    <w:rsid w:val="000E3078"/>
    <w:rsid w:val="0013734B"/>
    <w:rsid w:val="00151B9B"/>
    <w:rsid w:val="001727CA"/>
    <w:rsid w:val="001A1867"/>
    <w:rsid w:val="002A1244"/>
    <w:rsid w:val="002A3270"/>
    <w:rsid w:val="002C56E6"/>
    <w:rsid w:val="0030623F"/>
    <w:rsid w:val="00311D4F"/>
    <w:rsid w:val="00333462"/>
    <w:rsid w:val="00344849"/>
    <w:rsid w:val="00361E11"/>
    <w:rsid w:val="003F0847"/>
    <w:rsid w:val="0040090B"/>
    <w:rsid w:val="00445DB2"/>
    <w:rsid w:val="0046302A"/>
    <w:rsid w:val="00487D2D"/>
    <w:rsid w:val="004D5D62"/>
    <w:rsid w:val="00503CFB"/>
    <w:rsid w:val="00506A0B"/>
    <w:rsid w:val="005112D0"/>
    <w:rsid w:val="00577E06"/>
    <w:rsid w:val="00583334"/>
    <w:rsid w:val="005A0019"/>
    <w:rsid w:val="005A3BF7"/>
    <w:rsid w:val="005D095B"/>
    <w:rsid w:val="005D2164"/>
    <w:rsid w:val="005E7134"/>
    <w:rsid w:val="005F2035"/>
    <w:rsid w:val="005F7990"/>
    <w:rsid w:val="006145D8"/>
    <w:rsid w:val="0063739C"/>
    <w:rsid w:val="00677507"/>
    <w:rsid w:val="00694F1D"/>
    <w:rsid w:val="007147D7"/>
    <w:rsid w:val="00715C65"/>
    <w:rsid w:val="00770F25"/>
    <w:rsid w:val="00791925"/>
    <w:rsid w:val="007A35A8"/>
    <w:rsid w:val="007B0A85"/>
    <w:rsid w:val="007C6A52"/>
    <w:rsid w:val="0082043E"/>
    <w:rsid w:val="00846B76"/>
    <w:rsid w:val="008D5EC4"/>
    <w:rsid w:val="008E203A"/>
    <w:rsid w:val="0091229C"/>
    <w:rsid w:val="00940E73"/>
    <w:rsid w:val="00983541"/>
    <w:rsid w:val="0098597D"/>
    <w:rsid w:val="00992367"/>
    <w:rsid w:val="009A7653"/>
    <w:rsid w:val="009F619A"/>
    <w:rsid w:val="009F6DDE"/>
    <w:rsid w:val="00A25B47"/>
    <w:rsid w:val="00A370A8"/>
    <w:rsid w:val="00A57D05"/>
    <w:rsid w:val="00B337A2"/>
    <w:rsid w:val="00BD0879"/>
    <w:rsid w:val="00BD4753"/>
    <w:rsid w:val="00BD5CB1"/>
    <w:rsid w:val="00BD5DD1"/>
    <w:rsid w:val="00BE62EE"/>
    <w:rsid w:val="00BF0056"/>
    <w:rsid w:val="00C003BA"/>
    <w:rsid w:val="00C3066D"/>
    <w:rsid w:val="00C4602F"/>
    <w:rsid w:val="00C46878"/>
    <w:rsid w:val="00C6231D"/>
    <w:rsid w:val="00CB4A51"/>
    <w:rsid w:val="00CD4532"/>
    <w:rsid w:val="00CD47B0"/>
    <w:rsid w:val="00CD6E7B"/>
    <w:rsid w:val="00CE6104"/>
    <w:rsid w:val="00CE7918"/>
    <w:rsid w:val="00D16163"/>
    <w:rsid w:val="00D745C7"/>
    <w:rsid w:val="00DB3CA0"/>
    <w:rsid w:val="00DB3FAD"/>
    <w:rsid w:val="00DB7F5B"/>
    <w:rsid w:val="00E51BA5"/>
    <w:rsid w:val="00E61C09"/>
    <w:rsid w:val="00E64C71"/>
    <w:rsid w:val="00E71BAD"/>
    <w:rsid w:val="00EA6A19"/>
    <w:rsid w:val="00EB3B58"/>
    <w:rsid w:val="00EC7359"/>
    <w:rsid w:val="00EE3054"/>
    <w:rsid w:val="00EF6E22"/>
    <w:rsid w:val="00F00606"/>
    <w:rsid w:val="00F0115C"/>
    <w:rsid w:val="00F01256"/>
    <w:rsid w:val="00F769E6"/>
    <w:rsid w:val="00F826EA"/>
    <w:rsid w:val="00FA79B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683E5"/>
  <w15:chartTrackingRefBased/>
  <w15:docId w15:val="{4875A4AA-A09E-47E8-9F3B-86681F75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71BAD"/>
    <w:pPr>
      <w:spacing w:after="0" w:line="240" w:lineRule="auto"/>
    </w:pPr>
    <w:rPr>
      <w:rFonts w:eastAsia="Calibri" w:cstheme="minorHAnsi"/>
      <w:bCs/>
      <w:sz w:val="22"/>
      <w:szCs w:val="22"/>
      <w:lang w:val="fr-CA"/>
    </w:rPr>
  </w:style>
  <w:style w:type="paragraph" w:styleId="Titre1">
    <w:name w:val="heading 1"/>
    <w:basedOn w:val="Normal"/>
    <w:link w:val="Titre1Car"/>
    <w:uiPriority w:val="1"/>
    <w:qFormat/>
    <w:rsid w:val="00E71BAD"/>
    <w:pPr>
      <w:spacing w:before="120" w:after="120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 w:val="0"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 w:val="0"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E71BAD"/>
    <w:rPr>
      <w:rFonts w:asciiTheme="majorHAnsi" w:eastAsia="Calibri" w:hAnsiTheme="majorHAnsi" w:cstheme="minorHAnsi"/>
      <w:b/>
      <w:bCs/>
      <w:sz w:val="22"/>
      <w:szCs w:val="22"/>
      <w:lang w:val="fr-CA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 w:val="0"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A1244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15C65"/>
    <w:pPr>
      <w:tabs>
        <w:tab w:val="center" w:pos="4680"/>
        <w:tab w:val="right" w:pos="9360"/>
      </w:tabs>
    </w:pPr>
    <w:rPr>
      <w:rFonts w:asciiTheme="majorHAnsi" w:hAnsiTheme="majorHAnsi" w:cs="Times New Roman"/>
      <w:b/>
      <w:noProof/>
      <w:color w:val="731F1C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 w:val="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</w:pPr>
    <w:rPr>
      <w:rFonts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cs="Calibri"/>
      <w:b/>
      <w:bCs w:val="0"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table" w:customStyle="1" w:styleId="Grilledetableau1">
    <w:name w:val="Grille de tableau1"/>
    <w:basedOn w:val="TableauNormal"/>
    <w:next w:val="Grilledutableau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53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pucinede\AppData\Roaming\Microsoft\Templates\Formulaire%20d&#8217;affectation%20pour%20sortie%20scolair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purl.org/dc/terms/"/>
    <ds:schemaRef ds:uri="http://purl.org/dc/dcmitype/"/>
    <ds:schemaRef ds:uri="6dc4bcd6-49db-4c07-9060-8acfc67cef9f"/>
    <ds:schemaRef ds:uri="http://schemas.openxmlformats.org/package/2006/metadata/core-properties"/>
    <ds:schemaRef ds:uri="fb0879af-3eba-417a-a55a-ffe6dcd6ca7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d’affectation pour sortie scolaire</Template>
  <TotalTime>10</TotalTime>
  <Pages>2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Capucine Detourbe</cp:lastModifiedBy>
  <cp:revision>11</cp:revision>
  <dcterms:created xsi:type="dcterms:W3CDTF">2024-07-22T13:17:00Z</dcterms:created>
  <dcterms:modified xsi:type="dcterms:W3CDTF">2024-08-14T17:56:00Z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